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B44AEA" w:rsidRPr="00B44AEA" w14:paraId="1FE17AC3" w14:textId="77777777" w:rsidTr="00B44AEA">
        <w:trPr>
          <w:trHeight w:val="600"/>
        </w:trPr>
        <w:tc>
          <w:tcPr>
            <w:tcW w:w="9576" w:type="dxa"/>
            <w:gridSpan w:val="7"/>
          </w:tcPr>
          <w:p w14:paraId="2EC392BF" w14:textId="77777777" w:rsidR="00B44AEA" w:rsidRPr="00B44AEA" w:rsidRDefault="00B44AEA" w:rsidP="00B44AEA">
            <w:pPr>
              <w:jc w:val="center"/>
              <w:rPr>
                <w:sz w:val="48"/>
              </w:rPr>
            </w:pPr>
            <w:r>
              <w:rPr>
                <w:sz w:val="48"/>
              </w:rPr>
              <w:t>October 2028</w:t>
            </w:r>
          </w:p>
        </w:tc>
      </w:tr>
      <w:tr w:rsidR="00B44AEA" w14:paraId="25BFCCC0" w14:textId="77777777" w:rsidTr="00B44AEA">
        <w:tc>
          <w:tcPr>
            <w:tcW w:w="1368" w:type="dxa"/>
            <w:tcBorders>
              <w:bottom w:val="single" w:sz="4" w:space="0" w:color="auto"/>
            </w:tcBorders>
          </w:tcPr>
          <w:p w14:paraId="282F485C" w14:textId="77777777" w:rsidR="00B44AEA" w:rsidRDefault="00B44AEA" w:rsidP="00B44AEA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8F7A9C5" w14:textId="77777777" w:rsidR="00B44AEA" w:rsidRDefault="00B44AEA" w:rsidP="00B44AEA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38B4D3" w14:textId="77777777" w:rsidR="00B44AEA" w:rsidRDefault="00B44AEA" w:rsidP="00B44AEA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A7DB65A" w14:textId="77777777" w:rsidR="00B44AEA" w:rsidRDefault="00B44AEA" w:rsidP="00B44AEA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3C98145" w14:textId="77777777" w:rsidR="00B44AEA" w:rsidRDefault="00B44AEA" w:rsidP="00B44AEA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4712775" w14:textId="77777777" w:rsidR="00B44AEA" w:rsidRDefault="00B44AEA" w:rsidP="00B44AEA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0382DA" w14:textId="77777777" w:rsidR="00B44AEA" w:rsidRDefault="00B44AEA" w:rsidP="00B44AEA">
            <w:pPr>
              <w:jc w:val="center"/>
            </w:pPr>
            <w:r>
              <w:t>Saturday</w:t>
            </w:r>
          </w:p>
        </w:tc>
      </w:tr>
      <w:tr w:rsidR="00B44AEA" w14:paraId="605ADD17" w14:textId="77777777" w:rsidTr="00B44AE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1E9646" w14:textId="77777777" w:rsidR="00B44AEA" w:rsidRDefault="00B44AEA" w:rsidP="00B44AEA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277E1EF" w14:textId="77777777" w:rsidR="00B44AEA" w:rsidRDefault="00B44AEA" w:rsidP="00B44AEA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2353E2" w14:textId="77777777" w:rsidR="00B44AEA" w:rsidRDefault="00B44AEA" w:rsidP="00B44AEA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255D893" w14:textId="77777777" w:rsidR="00B44AEA" w:rsidRDefault="00B44AEA" w:rsidP="00B44AEA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624038" w14:textId="77777777" w:rsidR="00B44AEA" w:rsidRDefault="00B44AEA" w:rsidP="00B44AEA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E465C65" w14:textId="77777777" w:rsidR="00B44AEA" w:rsidRDefault="00B44AEA" w:rsidP="00B44AEA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C533D13" w14:textId="77777777" w:rsidR="00B44AEA" w:rsidRDefault="00B44AEA" w:rsidP="00B44AEA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B44AEA" w14:paraId="4D04B80E" w14:textId="77777777" w:rsidTr="00B44AE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E0975F" w14:textId="77777777" w:rsidR="00B44AEA" w:rsidRDefault="00B44AEA" w:rsidP="00B44AEA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1BCD15" w14:textId="77777777" w:rsidR="00B44AEA" w:rsidRDefault="00B44AEA" w:rsidP="00B44AEA">
            <w:pPr>
              <w:jc w:val="center"/>
            </w:pPr>
            <w:r>
              <w:t>9</w:t>
            </w:r>
            <w:r>
              <w:br/>
            </w:r>
            <w:r>
              <w:br/>
              <w:t>Columbus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9799F5" w14:textId="77777777" w:rsidR="00B44AEA" w:rsidRDefault="00B44AEA" w:rsidP="00B44AEA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6FA4B9B" w14:textId="77777777" w:rsidR="00B44AEA" w:rsidRDefault="00B44AEA" w:rsidP="00B44AEA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336008" w14:textId="77777777" w:rsidR="00B44AEA" w:rsidRDefault="00B44AEA" w:rsidP="00B44AEA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CF8144E" w14:textId="77777777" w:rsidR="00B44AEA" w:rsidRDefault="00B44AEA" w:rsidP="00B44AEA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42FE8D9" w14:textId="77777777" w:rsidR="00B44AEA" w:rsidRDefault="00B44AEA" w:rsidP="00B44AEA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B44AEA" w14:paraId="2494F7B2" w14:textId="77777777" w:rsidTr="00B44AE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15C827" w14:textId="77777777" w:rsidR="00B44AEA" w:rsidRDefault="00B44AEA" w:rsidP="00B44AEA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3AC5C8D" w14:textId="77777777" w:rsidR="00B44AEA" w:rsidRDefault="00B44AEA" w:rsidP="00B44AEA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6678C00" w14:textId="77777777" w:rsidR="00B44AEA" w:rsidRDefault="00B44AEA" w:rsidP="00B44AEA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D72C2BA" w14:textId="77777777" w:rsidR="00B44AEA" w:rsidRDefault="00B44AEA" w:rsidP="00B44AEA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6A53489" w14:textId="77777777" w:rsidR="00B44AEA" w:rsidRDefault="00B44AEA" w:rsidP="00B44AEA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DD32E1" w14:textId="77777777" w:rsidR="00B44AEA" w:rsidRDefault="00B44AEA" w:rsidP="00B44AEA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F5A3AE" w14:textId="77777777" w:rsidR="00B44AEA" w:rsidRDefault="00B44AEA" w:rsidP="00B44AEA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B44AEA" w14:paraId="17B7B5FD" w14:textId="77777777" w:rsidTr="00B44AE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EF24F6" w14:textId="77777777" w:rsidR="00B44AEA" w:rsidRDefault="00B44AEA" w:rsidP="00B44AEA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E69ABD0" w14:textId="77777777" w:rsidR="00B44AEA" w:rsidRDefault="00B44AEA" w:rsidP="00B44AEA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F1181E" w14:textId="77777777" w:rsidR="00B44AEA" w:rsidRDefault="00B44AEA" w:rsidP="00B44AEA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A37014E" w14:textId="77777777" w:rsidR="00B44AEA" w:rsidRDefault="00B44AEA" w:rsidP="00B44AEA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B39CEFA" w14:textId="77777777" w:rsidR="00B44AEA" w:rsidRDefault="00B44AEA" w:rsidP="00B44AEA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3C604CB" w14:textId="77777777" w:rsidR="00B44AEA" w:rsidRDefault="00B44AEA" w:rsidP="00B44AEA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EB2AD86" w14:textId="77777777" w:rsidR="00B44AEA" w:rsidRDefault="00B44AEA" w:rsidP="00B44AEA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B44AEA" w14:paraId="64B0AD5B" w14:textId="77777777" w:rsidTr="00B44AEA">
        <w:trPr>
          <w:trHeight w:val="1500"/>
        </w:trPr>
        <w:tc>
          <w:tcPr>
            <w:tcW w:w="1368" w:type="dxa"/>
            <w:shd w:val="clear" w:color="auto" w:fill="auto"/>
          </w:tcPr>
          <w:p w14:paraId="7DCD693F" w14:textId="77777777" w:rsidR="00B44AEA" w:rsidRDefault="00B44AEA" w:rsidP="00B44AEA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C4B9AE2" w14:textId="77777777" w:rsidR="00B44AEA" w:rsidRDefault="00B44AEA" w:rsidP="00B44AEA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B81B9D4" w14:textId="77777777" w:rsidR="00B44AEA" w:rsidRDefault="00B44AEA" w:rsidP="00B44AEA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AC2B8CF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6B3898EA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754F404A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7C625DAD" w14:textId="77777777" w:rsidR="00B44AEA" w:rsidRDefault="00B44AEA" w:rsidP="00B44AEA">
            <w:pPr>
              <w:jc w:val="center"/>
            </w:pPr>
          </w:p>
        </w:tc>
      </w:tr>
      <w:tr w:rsidR="00B44AEA" w14:paraId="7178586F" w14:textId="77777777" w:rsidTr="00B44AEA">
        <w:trPr>
          <w:trHeight w:val="1500"/>
        </w:trPr>
        <w:tc>
          <w:tcPr>
            <w:tcW w:w="1368" w:type="dxa"/>
          </w:tcPr>
          <w:p w14:paraId="68F77178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77C8FAA2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74440439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7062E3C8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1CC97136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7708DA56" w14:textId="77777777" w:rsidR="00B44AEA" w:rsidRDefault="00B44AEA" w:rsidP="00B44AEA">
            <w:pPr>
              <w:jc w:val="center"/>
            </w:pPr>
          </w:p>
        </w:tc>
        <w:tc>
          <w:tcPr>
            <w:tcW w:w="1368" w:type="dxa"/>
          </w:tcPr>
          <w:p w14:paraId="29AD1E83" w14:textId="77777777" w:rsidR="00B44AEA" w:rsidRDefault="00B44AEA" w:rsidP="00B44AEA">
            <w:pPr>
              <w:jc w:val="center"/>
            </w:pPr>
          </w:p>
        </w:tc>
      </w:tr>
    </w:tbl>
    <w:p w14:paraId="30E59A27" w14:textId="77777777" w:rsidR="00B44AEA" w:rsidRDefault="00B44AEA" w:rsidP="00B44AEA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44AEA" w14:paraId="49D4C0E1" w14:textId="77777777" w:rsidTr="00B44AEA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44AEA" w:rsidRPr="00B44AEA" w14:paraId="038F3A29" w14:textId="77777777" w:rsidTr="00B44AE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3579F82" w14:textId="77777777" w:rsidR="00B44AEA" w:rsidRPr="00B44AEA" w:rsidRDefault="00B44AEA" w:rsidP="00B44AE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2028</w:t>
                  </w:r>
                </w:p>
              </w:tc>
            </w:tr>
            <w:tr w:rsidR="00B44AEA" w:rsidRPr="00B44AEA" w14:paraId="377C06FA" w14:textId="77777777" w:rsidTr="00B44AE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B6FB28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CDF338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F85BF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ED34E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1251E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DD3E0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A03E1E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44AEA" w:rsidRPr="00B44AEA" w14:paraId="447A1A77" w14:textId="77777777" w:rsidTr="00B44AE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C2464E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B3F178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E777A2E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896F72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2944EB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E9D6BA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83781C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B44AEA" w:rsidRPr="00B44AEA" w14:paraId="1286E9B7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B560E0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F65620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F6FBDC6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D05D7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9DDCD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32D284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6DEF6D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B44AEA" w:rsidRPr="00B44AEA" w14:paraId="00347374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CC0BF0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6DA6E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A864E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32BC5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E71379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86D923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E8F080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B44AEA" w:rsidRPr="00B44AEA" w14:paraId="6D134C8E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73DDA8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F4EEB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75E46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C71C2D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90DA5E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1610D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90763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B44AEA" w:rsidRPr="00B44AEA" w14:paraId="4258845B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86CCF1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5231D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4E3E8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C17078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D04AAF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71FE43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D827F3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B44AEA" w:rsidRPr="00B44AEA" w14:paraId="788D7A44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8DA634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1ED0C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23BB75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7F61B3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77DE75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41FD0F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3A05298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669875DE" w14:textId="77777777" w:rsidR="00B44AEA" w:rsidRDefault="00B44AEA" w:rsidP="00B44AEA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44AEA" w:rsidRPr="00B44AEA" w14:paraId="3B7783ED" w14:textId="77777777" w:rsidTr="00B44AE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01EEA689" w14:textId="77777777" w:rsidR="00B44AEA" w:rsidRPr="00B44AEA" w:rsidRDefault="00B44AEA" w:rsidP="00B44AE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2028</w:t>
                  </w:r>
                </w:p>
              </w:tc>
            </w:tr>
            <w:tr w:rsidR="00B44AEA" w:rsidRPr="00B44AEA" w14:paraId="287133CD" w14:textId="77777777" w:rsidTr="00B44AE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0CF0BE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7C8B1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F15BC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5BD53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10521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2AEAE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82FEAE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44AEA" w:rsidRPr="00B44AEA" w14:paraId="2674D195" w14:textId="77777777" w:rsidTr="00B44AE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9DD0A1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FD95DFD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0F784E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2B1A10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37A611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8EC160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41721B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B44AEA" w:rsidRPr="00B44AEA" w14:paraId="708AFA17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A98F6C6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400C3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220866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A9308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B6C40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8AB0A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3A809C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B44AEA" w:rsidRPr="00B44AEA" w14:paraId="73002F63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EA9416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E3F392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A7F749D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A98BC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163CB2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754EB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58A6B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B44AEA" w:rsidRPr="00B44AEA" w14:paraId="0759BA59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926EDA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78609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1F0FF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B3977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4C7C22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E6FEB9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AD09B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B44AEA" w:rsidRPr="00B44AEA" w14:paraId="6B9668FF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84EA32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D5D93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FA3EA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43B28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243E0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56B943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21D28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44AEA" w:rsidRPr="00B44AEA" w14:paraId="29A11F5D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446E45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B1BDA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C4D14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9CAFE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6155CE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98F86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7E918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53D0548" w14:textId="77777777" w:rsidR="00B44AEA" w:rsidRDefault="00B44AEA" w:rsidP="00B44AEA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B44AEA" w:rsidRPr="00B44AEA" w14:paraId="79810D36" w14:textId="77777777" w:rsidTr="00B44AEA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31007479" w14:textId="77777777" w:rsidR="00B44AEA" w:rsidRPr="00B44AEA" w:rsidRDefault="00B44AEA" w:rsidP="00B44AEA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2028</w:t>
                  </w:r>
                </w:p>
              </w:tc>
            </w:tr>
            <w:tr w:rsidR="00B44AEA" w:rsidRPr="00B44AEA" w14:paraId="766F54C6" w14:textId="77777777" w:rsidTr="00B44AEA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E4C6D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AD8B4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C6480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C688A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75C436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F53F6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8D5E8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B44AEA" w:rsidRPr="00B44AEA" w14:paraId="2B8C8F95" w14:textId="77777777" w:rsidTr="00B44AEA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142EE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9595C2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431B33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1B422E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6AC22C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4BE255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DAB9C0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B44AEA" w:rsidRPr="00B44AEA" w14:paraId="52440A82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A6D09F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4242378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718B2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F4723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CDBAE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6875E5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23A510C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B44AEA" w:rsidRPr="00B44AEA" w14:paraId="473D92BB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753EC34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994B9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8F61C1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9FE98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5CEDE1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2A467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DDE24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B44AEA" w:rsidRPr="00B44AEA" w14:paraId="021D3546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032F5D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E0DEDC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67DFBB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FEED1D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CDB45C1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30FDD3F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A79573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B44AEA" w:rsidRPr="00B44AEA" w14:paraId="238781B6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5915F66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05A2E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447300A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A0ACB5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27D566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32692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F88808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B44AEA" w:rsidRPr="00B44AEA" w14:paraId="2D3118ED" w14:textId="77777777" w:rsidTr="00B44AEA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087DEB0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76C8ED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06EE69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F50277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6C84A6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2979B2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2E6DA5" w14:textId="77777777" w:rsidR="00B44AEA" w:rsidRPr="00B44AEA" w:rsidRDefault="00B44AEA" w:rsidP="00B44AEA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F960899" w14:textId="77777777" w:rsidR="00B44AEA" w:rsidRDefault="00B44AEA" w:rsidP="00B44AEA">
            <w:pPr>
              <w:jc w:val="center"/>
            </w:pPr>
          </w:p>
        </w:tc>
      </w:tr>
    </w:tbl>
    <w:p w14:paraId="01F855C7" w14:textId="77777777" w:rsidR="007268E4" w:rsidRPr="00BB4F60" w:rsidRDefault="00B44AEA" w:rsidP="00B44AEA">
      <w:pPr>
        <w:jc w:val="center"/>
      </w:pPr>
      <w:r>
        <w:t>© Free-PrintableCalendar.Com</w:t>
      </w:r>
    </w:p>
    <w:sectPr w:rsidR="007268E4" w:rsidRPr="00BB4F60" w:rsidSect="00B44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AD35F" w14:textId="77777777" w:rsidR="000F03E0" w:rsidRDefault="000F03E0" w:rsidP="005762FE">
      <w:r>
        <w:separator/>
      </w:r>
    </w:p>
  </w:endnote>
  <w:endnote w:type="continuationSeparator" w:id="0">
    <w:p w14:paraId="6BC92E33" w14:textId="77777777" w:rsidR="000F03E0" w:rsidRDefault="000F03E0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4C485" w14:textId="77777777" w:rsidR="000F03E0" w:rsidRDefault="000F03E0" w:rsidP="005762FE">
      <w:r>
        <w:separator/>
      </w:r>
    </w:p>
  </w:footnote>
  <w:footnote w:type="continuationSeparator" w:id="0">
    <w:p w14:paraId="14FEC0CA" w14:textId="77777777" w:rsidR="000F03E0" w:rsidRDefault="000F03E0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1490898036">
    <w:abstractNumId w:val="0"/>
  </w:num>
  <w:num w:numId="2" w16cid:durableId="1405957894">
    <w:abstractNumId w:val="1"/>
  </w:num>
  <w:num w:numId="3" w16cid:durableId="1209687787">
    <w:abstractNumId w:val="1"/>
  </w:num>
  <w:num w:numId="4" w16cid:durableId="848175228">
    <w:abstractNumId w:val="1"/>
  </w:num>
  <w:num w:numId="5" w16cid:durableId="1191183040">
    <w:abstractNumId w:val="1"/>
  </w:num>
  <w:num w:numId="6" w16cid:durableId="896403559">
    <w:abstractNumId w:val="1"/>
  </w:num>
  <w:num w:numId="7" w16cid:durableId="12659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EA"/>
    <w:rsid w:val="00037140"/>
    <w:rsid w:val="0004106F"/>
    <w:rsid w:val="0007080F"/>
    <w:rsid w:val="00075B3E"/>
    <w:rsid w:val="000903AB"/>
    <w:rsid w:val="000A0101"/>
    <w:rsid w:val="000C330A"/>
    <w:rsid w:val="000E260A"/>
    <w:rsid w:val="000F03E0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44AEA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442E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B1510"/>
  <w15:docId w15:val="{FF7A23C4-EA27-4D87-8FD8-098291B6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1.2019-calendar-january-3mini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2028 Calendar</dc:title>
  <dc:subject/>
  <dc:creator>Free-PrintableCalendar.Com</dc:creator>
  <cp:keywords/>
  <dc:description>Download more at Free-PrintableCalendar.Com</dc:description>
  <cp:lastModifiedBy>PrintableCalendar Free</cp:lastModifiedBy>
  <cp:revision>1</cp:revision>
  <dcterms:created xsi:type="dcterms:W3CDTF">2024-05-21T09:16:00Z</dcterms:created>
  <dcterms:modified xsi:type="dcterms:W3CDTF">2024-05-21T09:16:00Z</dcterms:modified>
</cp:coreProperties>
</file>