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CalendarAddIn"/>
        <w:tblW w:w="9576" w:type="dxa"/>
        <w:tblLayout w:type="fixed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3C3C6D" w:rsidRPr="003C3C6D" w14:paraId="19FA9D3F" w14:textId="77777777" w:rsidTr="003C3C6D">
        <w:trPr>
          <w:trHeight w:val="600"/>
        </w:trPr>
        <w:tc>
          <w:tcPr>
            <w:tcW w:w="9576" w:type="dxa"/>
            <w:gridSpan w:val="7"/>
          </w:tcPr>
          <w:p w14:paraId="7DC21709" w14:textId="77777777" w:rsidR="003C3C6D" w:rsidRPr="003C3C6D" w:rsidRDefault="003C3C6D" w:rsidP="003C3C6D">
            <w:pPr>
              <w:jc w:val="center"/>
              <w:rPr>
                <w:sz w:val="48"/>
              </w:rPr>
            </w:pPr>
            <w:r>
              <w:rPr>
                <w:sz w:val="48"/>
              </w:rPr>
              <w:t>August 2027</w:t>
            </w:r>
          </w:p>
        </w:tc>
      </w:tr>
      <w:tr w:rsidR="003C3C6D" w14:paraId="7C9EC41D" w14:textId="77777777" w:rsidTr="003C3C6D">
        <w:tc>
          <w:tcPr>
            <w:tcW w:w="1368" w:type="dxa"/>
            <w:tcBorders>
              <w:bottom w:val="single" w:sz="4" w:space="0" w:color="auto"/>
            </w:tcBorders>
          </w:tcPr>
          <w:p w14:paraId="3E6F3FCC" w14:textId="77777777" w:rsidR="003C3C6D" w:rsidRDefault="003C3C6D" w:rsidP="003C3C6D">
            <w:pPr>
              <w:jc w:val="center"/>
            </w:pPr>
            <w:r>
              <w:t>Sunday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CEF3AA4" w14:textId="77777777" w:rsidR="003C3C6D" w:rsidRDefault="003C3C6D" w:rsidP="003C3C6D">
            <w:pPr>
              <w:jc w:val="center"/>
            </w:pPr>
            <w:r>
              <w:t>Monday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0A99500" w14:textId="77777777" w:rsidR="003C3C6D" w:rsidRDefault="003C3C6D" w:rsidP="003C3C6D">
            <w:pPr>
              <w:jc w:val="center"/>
            </w:pPr>
            <w:r>
              <w:t>Tuesday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4C5D84C" w14:textId="77777777" w:rsidR="003C3C6D" w:rsidRDefault="003C3C6D" w:rsidP="003C3C6D">
            <w:pPr>
              <w:jc w:val="center"/>
            </w:pPr>
            <w:r>
              <w:t>Wednesday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507B766" w14:textId="77777777" w:rsidR="003C3C6D" w:rsidRDefault="003C3C6D" w:rsidP="003C3C6D">
            <w:pPr>
              <w:jc w:val="center"/>
            </w:pPr>
            <w:r>
              <w:t>Thursday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4138B16" w14:textId="77777777" w:rsidR="003C3C6D" w:rsidRDefault="003C3C6D" w:rsidP="003C3C6D">
            <w:pPr>
              <w:jc w:val="center"/>
            </w:pPr>
            <w:r>
              <w:t>Friday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0CCBAC54" w14:textId="77777777" w:rsidR="003C3C6D" w:rsidRDefault="003C3C6D" w:rsidP="003C3C6D">
            <w:pPr>
              <w:jc w:val="center"/>
            </w:pPr>
            <w:r>
              <w:t>Saturday</w:t>
            </w:r>
          </w:p>
        </w:tc>
      </w:tr>
      <w:tr w:rsidR="003C3C6D" w14:paraId="3EAA2B48" w14:textId="77777777" w:rsidTr="003C3C6D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1D6962D" w14:textId="77777777" w:rsidR="003C3C6D" w:rsidRDefault="003C3C6D" w:rsidP="003C3C6D">
            <w:pPr>
              <w:jc w:val="center"/>
            </w:pPr>
            <w:r>
              <w:t>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04C301C" w14:textId="77777777" w:rsidR="003C3C6D" w:rsidRDefault="003C3C6D" w:rsidP="003C3C6D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5DE9471" w14:textId="77777777" w:rsidR="003C3C6D" w:rsidRDefault="003C3C6D" w:rsidP="003C3C6D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6F1669B" w14:textId="77777777" w:rsidR="003C3C6D" w:rsidRDefault="003C3C6D" w:rsidP="003C3C6D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5F9FA96" w14:textId="77777777" w:rsidR="003C3C6D" w:rsidRDefault="003C3C6D" w:rsidP="003C3C6D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20F21C3" w14:textId="77777777" w:rsidR="003C3C6D" w:rsidRDefault="003C3C6D" w:rsidP="003C3C6D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98F0471" w14:textId="77777777" w:rsidR="003C3C6D" w:rsidRDefault="003C3C6D" w:rsidP="003C3C6D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</w:tr>
      <w:tr w:rsidR="003C3C6D" w14:paraId="64787D66" w14:textId="77777777" w:rsidTr="003C3C6D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14B46E5" w14:textId="77777777" w:rsidR="003C3C6D" w:rsidRDefault="003C3C6D" w:rsidP="003C3C6D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FEB7B95" w14:textId="77777777" w:rsidR="003C3C6D" w:rsidRDefault="003C3C6D" w:rsidP="003C3C6D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7F0EC67" w14:textId="77777777" w:rsidR="003C3C6D" w:rsidRDefault="003C3C6D" w:rsidP="003C3C6D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0AA0D20" w14:textId="77777777" w:rsidR="003C3C6D" w:rsidRDefault="003C3C6D" w:rsidP="003C3C6D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6C65912" w14:textId="77777777" w:rsidR="003C3C6D" w:rsidRDefault="003C3C6D" w:rsidP="003C3C6D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253D636" w14:textId="77777777" w:rsidR="003C3C6D" w:rsidRDefault="003C3C6D" w:rsidP="003C3C6D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54DCB2F" w14:textId="77777777" w:rsidR="003C3C6D" w:rsidRDefault="003C3C6D" w:rsidP="003C3C6D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</w:tr>
      <w:tr w:rsidR="003C3C6D" w14:paraId="1F0AC9D2" w14:textId="77777777" w:rsidTr="003C3C6D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D6F9C26" w14:textId="77777777" w:rsidR="003C3C6D" w:rsidRDefault="003C3C6D" w:rsidP="003C3C6D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DC665CD" w14:textId="77777777" w:rsidR="003C3C6D" w:rsidRDefault="003C3C6D" w:rsidP="003C3C6D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F3C3705" w14:textId="77777777" w:rsidR="003C3C6D" w:rsidRDefault="003C3C6D" w:rsidP="003C3C6D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417BAF2" w14:textId="77777777" w:rsidR="003C3C6D" w:rsidRDefault="003C3C6D" w:rsidP="003C3C6D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D6BA0C4" w14:textId="77777777" w:rsidR="003C3C6D" w:rsidRDefault="003C3C6D" w:rsidP="003C3C6D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5036AA7" w14:textId="77777777" w:rsidR="003C3C6D" w:rsidRDefault="003C3C6D" w:rsidP="003C3C6D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F1F4E46" w14:textId="77777777" w:rsidR="003C3C6D" w:rsidRDefault="003C3C6D" w:rsidP="003C3C6D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</w:tr>
      <w:tr w:rsidR="003C3C6D" w14:paraId="60FF7B9A" w14:textId="77777777" w:rsidTr="003C3C6D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BED3076" w14:textId="77777777" w:rsidR="003C3C6D" w:rsidRDefault="003C3C6D" w:rsidP="003C3C6D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5692164" w14:textId="77777777" w:rsidR="003C3C6D" w:rsidRDefault="003C3C6D" w:rsidP="003C3C6D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D32E35A" w14:textId="77777777" w:rsidR="003C3C6D" w:rsidRDefault="003C3C6D" w:rsidP="003C3C6D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6448CE5B" w14:textId="77777777" w:rsidR="003C3C6D" w:rsidRDefault="003C3C6D" w:rsidP="003C3C6D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58217105" w14:textId="77777777" w:rsidR="003C3C6D" w:rsidRDefault="003C3C6D" w:rsidP="003C3C6D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15F99F3E" w14:textId="77777777" w:rsidR="003C3C6D" w:rsidRDefault="003C3C6D" w:rsidP="003C3C6D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245EB982" w14:textId="77777777" w:rsidR="003C3C6D" w:rsidRDefault="003C3C6D" w:rsidP="003C3C6D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</w:tr>
      <w:tr w:rsidR="003C3C6D" w14:paraId="42B7528A" w14:textId="77777777" w:rsidTr="003C3C6D">
        <w:trPr>
          <w:trHeight w:val="1500"/>
        </w:trPr>
        <w:tc>
          <w:tcPr>
            <w:tcW w:w="1368" w:type="dxa"/>
            <w:shd w:val="clear" w:color="auto" w:fill="auto"/>
          </w:tcPr>
          <w:p w14:paraId="4435B8CF" w14:textId="77777777" w:rsidR="003C3C6D" w:rsidRDefault="003C3C6D" w:rsidP="003C3C6D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5BFFAC52" w14:textId="77777777" w:rsidR="003C3C6D" w:rsidRDefault="003C3C6D" w:rsidP="003C3C6D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7A82BECC" w14:textId="77777777" w:rsidR="003C3C6D" w:rsidRDefault="003C3C6D" w:rsidP="003C3C6D">
            <w:pPr>
              <w:jc w:val="center"/>
            </w:pPr>
            <w:r>
              <w:t>31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04DE7F5D" w14:textId="77777777" w:rsidR="003C3C6D" w:rsidRDefault="003C3C6D" w:rsidP="003C3C6D">
            <w:pPr>
              <w:jc w:val="center"/>
            </w:pPr>
          </w:p>
        </w:tc>
        <w:tc>
          <w:tcPr>
            <w:tcW w:w="1368" w:type="dxa"/>
          </w:tcPr>
          <w:p w14:paraId="66C8D1F3" w14:textId="77777777" w:rsidR="003C3C6D" w:rsidRDefault="003C3C6D" w:rsidP="003C3C6D">
            <w:pPr>
              <w:jc w:val="center"/>
            </w:pPr>
          </w:p>
        </w:tc>
        <w:tc>
          <w:tcPr>
            <w:tcW w:w="1368" w:type="dxa"/>
          </w:tcPr>
          <w:p w14:paraId="412B35D6" w14:textId="77777777" w:rsidR="003C3C6D" w:rsidRDefault="003C3C6D" w:rsidP="003C3C6D">
            <w:pPr>
              <w:jc w:val="center"/>
            </w:pPr>
          </w:p>
        </w:tc>
        <w:tc>
          <w:tcPr>
            <w:tcW w:w="1368" w:type="dxa"/>
          </w:tcPr>
          <w:p w14:paraId="31BD356D" w14:textId="77777777" w:rsidR="003C3C6D" w:rsidRDefault="003C3C6D" w:rsidP="003C3C6D">
            <w:pPr>
              <w:jc w:val="center"/>
            </w:pPr>
          </w:p>
        </w:tc>
      </w:tr>
      <w:tr w:rsidR="003C3C6D" w14:paraId="586CD187" w14:textId="77777777" w:rsidTr="003C3C6D">
        <w:trPr>
          <w:trHeight w:val="1500"/>
        </w:trPr>
        <w:tc>
          <w:tcPr>
            <w:tcW w:w="1368" w:type="dxa"/>
          </w:tcPr>
          <w:p w14:paraId="0DE65DF7" w14:textId="77777777" w:rsidR="003C3C6D" w:rsidRDefault="003C3C6D" w:rsidP="003C3C6D">
            <w:pPr>
              <w:jc w:val="center"/>
            </w:pPr>
          </w:p>
        </w:tc>
        <w:tc>
          <w:tcPr>
            <w:tcW w:w="1368" w:type="dxa"/>
          </w:tcPr>
          <w:p w14:paraId="59AF7A6F" w14:textId="77777777" w:rsidR="003C3C6D" w:rsidRDefault="003C3C6D" w:rsidP="003C3C6D">
            <w:pPr>
              <w:jc w:val="center"/>
            </w:pPr>
          </w:p>
        </w:tc>
        <w:tc>
          <w:tcPr>
            <w:tcW w:w="1368" w:type="dxa"/>
          </w:tcPr>
          <w:p w14:paraId="3BF8ECE2" w14:textId="77777777" w:rsidR="003C3C6D" w:rsidRDefault="003C3C6D" w:rsidP="003C3C6D">
            <w:pPr>
              <w:jc w:val="center"/>
            </w:pPr>
          </w:p>
        </w:tc>
        <w:tc>
          <w:tcPr>
            <w:tcW w:w="1368" w:type="dxa"/>
          </w:tcPr>
          <w:p w14:paraId="57A47DE8" w14:textId="77777777" w:rsidR="003C3C6D" w:rsidRDefault="003C3C6D" w:rsidP="003C3C6D">
            <w:pPr>
              <w:jc w:val="center"/>
            </w:pPr>
          </w:p>
        </w:tc>
        <w:tc>
          <w:tcPr>
            <w:tcW w:w="1368" w:type="dxa"/>
          </w:tcPr>
          <w:p w14:paraId="5C7F0505" w14:textId="77777777" w:rsidR="003C3C6D" w:rsidRDefault="003C3C6D" w:rsidP="003C3C6D">
            <w:pPr>
              <w:jc w:val="center"/>
            </w:pPr>
          </w:p>
        </w:tc>
        <w:tc>
          <w:tcPr>
            <w:tcW w:w="1368" w:type="dxa"/>
          </w:tcPr>
          <w:p w14:paraId="0FF0858F" w14:textId="77777777" w:rsidR="003C3C6D" w:rsidRDefault="003C3C6D" w:rsidP="003C3C6D">
            <w:pPr>
              <w:jc w:val="center"/>
            </w:pPr>
          </w:p>
        </w:tc>
        <w:tc>
          <w:tcPr>
            <w:tcW w:w="1368" w:type="dxa"/>
          </w:tcPr>
          <w:p w14:paraId="19407247" w14:textId="77777777" w:rsidR="003C3C6D" w:rsidRDefault="003C3C6D" w:rsidP="003C3C6D">
            <w:pPr>
              <w:jc w:val="center"/>
            </w:pPr>
          </w:p>
        </w:tc>
      </w:tr>
    </w:tbl>
    <w:p w14:paraId="61AF09AC" w14:textId="77777777" w:rsidR="003C3C6D" w:rsidRDefault="003C3C6D" w:rsidP="003C3C6D">
      <w:pPr>
        <w:jc w:val="center"/>
      </w:pPr>
    </w:p>
    <w:tbl>
      <w:tblPr>
        <w:tblStyle w:val="CalendarAddIn"/>
        <w:tblW w:w="9576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6"/>
      </w:tblGrid>
      <w:tr w:rsidR="003C3C6D" w:rsidRPr="003C3C6D" w14:paraId="5AD9E5F2" w14:textId="77777777" w:rsidTr="003C3C6D">
        <w:trPr>
          <w:trHeight w:val="280"/>
        </w:trPr>
        <w:tc>
          <w:tcPr>
            <w:tcW w:w="9576" w:type="dxa"/>
            <w:shd w:val="clear" w:color="auto" w:fill="auto"/>
          </w:tcPr>
          <w:p w14:paraId="1312FF54" w14:textId="77777777" w:rsidR="003C3C6D" w:rsidRPr="003C3C6D" w:rsidRDefault="003C3C6D" w:rsidP="003C3C6D">
            <w:pPr>
              <w:jc w:val="center"/>
              <w:rPr>
                <w:sz w:val="20"/>
              </w:rPr>
            </w:pPr>
          </w:p>
        </w:tc>
      </w:tr>
      <w:tr w:rsidR="003C3C6D" w:rsidRPr="003C3C6D" w14:paraId="588E4494" w14:textId="77777777" w:rsidTr="003C3C6D">
        <w:trPr>
          <w:trHeight w:val="280"/>
        </w:trPr>
        <w:tc>
          <w:tcPr>
            <w:tcW w:w="9576" w:type="dxa"/>
            <w:shd w:val="clear" w:color="auto" w:fill="auto"/>
          </w:tcPr>
          <w:p w14:paraId="74576A19" w14:textId="77777777" w:rsidR="003C3C6D" w:rsidRPr="003C3C6D" w:rsidRDefault="003C3C6D" w:rsidP="003C3C6D">
            <w:pPr>
              <w:jc w:val="center"/>
              <w:rPr>
                <w:sz w:val="20"/>
              </w:rPr>
            </w:pPr>
          </w:p>
        </w:tc>
      </w:tr>
      <w:tr w:rsidR="003C3C6D" w:rsidRPr="003C3C6D" w14:paraId="7A4CC73F" w14:textId="77777777" w:rsidTr="003C3C6D">
        <w:trPr>
          <w:trHeight w:val="280"/>
        </w:trPr>
        <w:tc>
          <w:tcPr>
            <w:tcW w:w="9576" w:type="dxa"/>
            <w:shd w:val="clear" w:color="auto" w:fill="auto"/>
          </w:tcPr>
          <w:p w14:paraId="64E9D993" w14:textId="77777777" w:rsidR="003C3C6D" w:rsidRPr="003C3C6D" w:rsidRDefault="003C3C6D" w:rsidP="003C3C6D">
            <w:pPr>
              <w:jc w:val="center"/>
              <w:rPr>
                <w:sz w:val="20"/>
              </w:rPr>
            </w:pPr>
          </w:p>
        </w:tc>
      </w:tr>
      <w:tr w:rsidR="003C3C6D" w:rsidRPr="003C3C6D" w14:paraId="754D4ECE" w14:textId="77777777" w:rsidTr="003C3C6D">
        <w:trPr>
          <w:trHeight w:val="280"/>
        </w:trPr>
        <w:tc>
          <w:tcPr>
            <w:tcW w:w="9576" w:type="dxa"/>
            <w:shd w:val="clear" w:color="auto" w:fill="auto"/>
          </w:tcPr>
          <w:p w14:paraId="6E84BCD6" w14:textId="77777777" w:rsidR="003C3C6D" w:rsidRPr="003C3C6D" w:rsidRDefault="003C3C6D" w:rsidP="003C3C6D">
            <w:pPr>
              <w:jc w:val="center"/>
              <w:rPr>
                <w:sz w:val="20"/>
              </w:rPr>
            </w:pPr>
          </w:p>
        </w:tc>
      </w:tr>
      <w:tr w:rsidR="003C3C6D" w:rsidRPr="003C3C6D" w14:paraId="5BF04BE9" w14:textId="77777777" w:rsidTr="003C3C6D">
        <w:trPr>
          <w:trHeight w:val="280"/>
        </w:trPr>
        <w:tc>
          <w:tcPr>
            <w:tcW w:w="9576" w:type="dxa"/>
            <w:shd w:val="clear" w:color="auto" w:fill="auto"/>
          </w:tcPr>
          <w:p w14:paraId="31D538C9" w14:textId="77777777" w:rsidR="003C3C6D" w:rsidRPr="003C3C6D" w:rsidRDefault="003C3C6D" w:rsidP="003C3C6D">
            <w:pPr>
              <w:jc w:val="center"/>
              <w:rPr>
                <w:sz w:val="20"/>
              </w:rPr>
            </w:pPr>
          </w:p>
        </w:tc>
      </w:tr>
      <w:tr w:rsidR="003C3C6D" w:rsidRPr="003C3C6D" w14:paraId="233328D4" w14:textId="77777777" w:rsidTr="003C3C6D">
        <w:trPr>
          <w:trHeight w:val="280"/>
        </w:trPr>
        <w:tc>
          <w:tcPr>
            <w:tcW w:w="9576" w:type="dxa"/>
            <w:shd w:val="clear" w:color="auto" w:fill="auto"/>
          </w:tcPr>
          <w:p w14:paraId="2C9D2221" w14:textId="77777777" w:rsidR="003C3C6D" w:rsidRPr="003C3C6D" w:rsidRDefault="003C3C6D" w:rsidP="003C3C6D">
            <w:pPr>
              <w:jc w:val="center"/>
              <w:rPr>
                <w:sz w:val="20"/>
              </w:rPr>
            </w:pPr>
          </w:p>
        </w:tc>
      </w:tr>
      <w:tr w:rsidR="003C3C6D" w:rsidRPr="003C3C6D" w14:paraId="54174FF4" w14:textId="77777777" w:rsidTr="003C3C6D">
        <w:trPr>
          <w:trHeight w:val="280"/>
        </w:trPr>
        <w:tc>
          <w:tcPr>
            <w:tcW w:w="9576" w:type="dxa"/>
            <w:shd w:val="clear" w:color="auto" w:fill="auto"/>
          </w:tcPr>
          <w:p w14:paraId="7CB20283" w14:textId="77777777" w:rsidR="003C3C6D" w:rsidRPr="003C3C6D" w:rsidRDefault="003C3C6D" w:rsidP="003C3C6D">
            <w:pPr>
              <w:jc w:val="center"/>
              <w:rPr>
                <w:sz w:val="20"/>
              </w:rPr>
            </w:pPr>
          </w:p>
        </w:tc>
      </w:tr>
      <w:tr w:rsidR="003C3C6D" w:rsidRPr="003C3C6D" w14:paraId="7EF30367" w14:textId="77777777" w:rsidTr="003C3C6D">
        <w:trPr>
          <w:trHeight w:val="280"/>
        </w:trPr>
        <w:tc>
          <w:tcPr>
            <w:tcW w:w="9576" w:type="dxa"/>
            <w:shd w:val="clear" w:color="auto" w:fill="auto"/>
            <w:vAlign w:val="center"/>
          </w:tcPr>
          <w:p w14:paraId="1D6320EE" w14:textId="77777777" w:rsidR="003C3C6D" w:rsidRPr="003C3C6D" w:rsidRDefault="003C3C6D" w:rsidP="003C3C6D">
            <w:pPr>
              <w:jc w:val="center"/>
              <w:rPr>
                <w:sz w:val="20"/>
              </w:rPr>
            </w:pPr>
          </w:p>
        </w:tc>
      </w:tr>
    </w:tbl>
    <w:p w14:paraId="4BD6886B" w14:textId="77777777" w:rsidR="007268E4" w:rsidRPr="00BB4F60" w:rsidRDefault="003C3C6D" w:rsidP="003C3C6D">
      <w:pPr>
        <w:jc w:val="center"/>
      </w:pPr>
      <w:r>
        <w:t>© Free-PrintableCalendar.Com</w:t>
      </w:r>
    </w:p>
    <w:sectPr w:rsidR="007268E4" w:rsidRPr="00BB4F60" w:rsidSect="003C3C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3C05BE" w14:textId="77777777" w:rsidR="00AC6BCA" w:rsidRDefault="00AC6BCA" w:rsidP="005762FE">
      <w:r>
        <w:separator/>
      </w:r>
    </w:p>
  </w:endnote>
  <w:endnote w:type="continuationSeparator" w:id="0">
    <w:p w14:paraId="1434EAA4" w14:textId="77777777" w:rsidR="00AC6BCA" w:rsidRDefault="00AC6BCA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0367E3" w14:textId="77777777" w:rsidR="00AC6BCA" w:rsidRDefault="00AC6BCA" w:rsidP="005762FE">
      <w:r>
        <w:separator/>
      </w:r>
    </w:p>
  </w:footnote>
  <w:footnote w:type="continuationSeparator" w:id="0">
    <w:p w14:paraId="303388C0" w14:textId="77777777" w:rsidR="00AC6BCA" w:rsidRDefault="00AC6BCA" w:rsidP="00576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 w16cid:durableId="1225674652">
    <w:abstractNumId w:val="0"/>
  </w:num>
  <w:num w:numId="2" w16cid:durableId="1796440007">
    <w:abstractNumId w:val="1"/>
  </w:num>
  <w:num w:numId="3" w16cid:durableId="2028091355">
    <w:abstractNumId w:val="1"/>
  </w:num>
  <w:num w:numId="4" w16cid:durableId="1928882163">
    <w:abstractNumId w:val="1"/>
  </w:num>
  <w:num w:numId="5" w16cid:durableId="1314408371">
    <w:abstractNumId w:val="1"/>
  </w:num>
  <w:num w:numId="6" w16cid:durableId="484011382">
    <w:abstractNumId w:val="1"/>
  </w:num>
  <w:num w:numId="7" w16cid:durableId="234705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fullPage" w:percent="59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C6D"/>
    <w:rsid w:val="00037140"/>
    <w:rsid w:val="0004106F"/>
    <w:rsid w:val="0007080F"/>
    <w:rsid w:val="00075B3E"/>
    <w:rsid w:val="000903AB"/>
    <w:rsid w:val="000A0101"/>
    <w:rsid w:val="000C330A"/>
    <w:rsid w:val="000E260A"/>
    <w:rsid w:val="00100C4A"/>
    <w:rsid w:val="00114D20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3C6D"/>
    <w:rsid w:val="003C407A"/>
    <w:rsid w:val="004003C4"/>
    <w:rsid w:val="00424D86"/>
    <w:rsid w:val="004C2249"/>
    <w:rsid w:val="004C4DB0"/>
    <w:rsid w:val="004E378B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64931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450BC"/>
    <w:rsid w:val="00855C17"/>
    <w:rsid w:val="00867BC5"/>
    <w:rsid w:val="00883782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9E7964"/>
    <w:rsid w:val="00A079B3"/>
    <w:rsid w:val="00A17906"/>
    <w:rsid w:val="00A32448"/>
    <w:rsid w:val="00A32BF4"/>
    <w:rsid w:val="00A3360B"/>
    <w:rsid w:val="00A345C0"/>
    <w:rsid w:val="00A35D8F"/>
    <w:rsid w:val="00A7279D"/>
    <w:rsid w:val="00A81413"/>
    <w:rsid w:val="00A86B04"/>
    <w:rsid w:val="00A91273"/>
    <w:rsid w:val="00AA1139"/>
    <w:rsid w:val="00AA4289"/>
    <w:rsid w:val="00AC19FD"/>
    <w:rsid w:val="00AC6BCA"/>
    <w:rsid w:val="00AE729B"/>
    <w:rsid w:val="00B0005D"/>
    <w:rsid w:val="00B275BE"/>
    <w:rsid w:val="00B30B4B"/>
    <w:rsid w:val="00B34101"/>
    <w:rsid w:val="00B34732"/>
    <w:rsid w:val="00B56349"/>
    <w:rsid w:val="00B708CE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853E2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23FB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07B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298D7"/>
  <w15:docId w15:val="{13926A9C-33F9-4B4D-BAF0-3BA1F9452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als-ok\free-printablecalendar-ok\free-printablecalendar-ok\6.january-2019-editable-calendar-notes-portrait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</Template>
  <TotalTime>0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August 2027 Editable Calendar with Notes</dc:title>
  <dc:subject/>
  <dc:creator>Free-PrintableCalendar.Com</dc:creator>
  <cp:keywords/>
  <dc:description>Download more at Free-PrintableCalendar.Com</dc:description>
  <cp:lastModifiedBy>PrintableCalendar Free</cp:lastModifiedBy>
  <cp:revision>1</cp:revision>
  <dcterms:created xsi:type="dcterms:W3CDTF">2024-07-11T09:38:00Z</dcterms:created>
  <dcterms:modified xsi:type="dcterms:W3CDTF">2024-07-11T09:38:00Z</dcterms:modified>
</cp:coreProperties>
</file>