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038" w:rsidRDefault="00A110E8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February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2020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E64038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Sunday</w:t>
            </w: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BD540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561CFD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04708E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= </w:instrText>
            </w:r>
            <w:r w:rsidR="00C04A2C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04708E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04708E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04708E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04708E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9F0A44" w:rsidP="009F0A44">
            <w:pPr>
              <w:pStyle w:val="CalendarText"/>
              <w:jc w:val="center"/>
            </w:pPr>
            <w:r w:rsidRPr="009F0A44">
              <w:t>Valentine's Day</w:t>
            </w: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9F0A44" w:rsidP="009F0A44">
            <w:pPr>
              <w:pStyle w:val="CalendarText"/>
              <w:jc w:val="center"/>
            </w:pPr>
            <w:r w:rsidRPr="009F0A44">
              <w:t>Presidents' Day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29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29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29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29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29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29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29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DA6D0F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DA6D0F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A6D0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DA6D0F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A6D0F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A110E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DA6D0F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A6D0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</w:tbl>
    <w:p w:rsidR="00E64038" w:rsidRDefault="00261C9A" w:rsidP="00261C9A">
      <w:pPr>
        <w:jc w:val="center"/>
      </w:pPr>
      <w:r>
        <w:t>© Free-PrintableCalendar.Com</w:t>
      </w:r>
      <w:bookmarkStart w:id="0" w:name="_GoBack"/>
      <w:bookmarkEnd w:id="0"/>
    </w:p>
    <w:sectPr w:rsidR="00E64038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2/29/2020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2/1/2020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C04A2C"/>
    <w:rsid w:val="0004708E"/>
    <w:rsid w:val="00165246"/>
    <w:rsid w:val="00261C9A"/>
    <w:rsid w:val="00561CFD"/>
    <w:rsid w:val="006A253F"/>
    <w:rsid w:val="006F05AE"/>
    <w:rsid w:val="008805B8"/>
    <w:rsid w:val="00965B23"/>
    <w:rsid w:val="009F0A44"/>
    <w:rsid w:val="00A110E8"/>
    <w:rsid w:val="00A35821"/>
    <w:rsid w:val="00BD5401"/>
    <w:rsid w:val="00C04A2C"/>
    <w:rsid w:val="00DA6D0F"/>
    <w:rsid w:val="00E64038"/>
    <w:rsid w:val="00EC4123"/>
    <w:rsid w:val="00F17130"/>
    <w:rsid w:val="00F5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E5CD9D-4149-4DC6-B305-482571C8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 One-Month Basic Calendar (any year)</vt:lpstr>
    </vt:vector>
  </TitlesOfParts>
  <Company>Microsoft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One-Month Basic Calendar (any year)</dc:title>
  <dc:creator>AutoBVT</dc:creator>
  <cp:lastModifiedBy>AutoBVT</cp:lastModifiedBy>
  <cp:revision>5</cp:revision>
  <dcterms:created xsi:type="dcterms:W3CDTF">2018-11-01T06:13:00Z</dcterms:created>
  <dcterms:modified xsi:type="dcterms:W3CDTF">2018-12-02T09:44:00Z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