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724234" w:rsidRPr="00724234" w14:paraId="7E37B788" w14:textId="77777777" w:rsidTr="00724234">
        <w:trPr>
          <w:trHeight w:val="600"/>
        </w:trPr>
        <w:tc>
          <w:tcPr>
            <w:tcW w:w="9576" w:type="dxa"/>
            <w:gridSpan w:val="7"/>
          </w:tcPr>
          <w:p w14:paraId="192010F8" w14:textId="77777777" w:rsidR="00724234" w:rsidRPr="00724234" w:rsidRDefault="00724234" w:rsidP="00724234">
            <w:pPr>
              <w:jc w:val="center"/>
              <w:rPr>
                <w:sz w:val="48"/>
              </w:rPr>
            </w:pPr>
            <w:r>
              <w:rPr>
                <w:sz w:val="48"/>
              </w:rPr>
              <w:t>January 2027</w:t>
            </w:r>
          </w:p>
        </w:tc>
      </w:tr>
      <w:tr w:rsidR="00724234" w14:paraId="75E890B6" w14:textId="77777777" w:rsidTr="00724234">
        <w:tc>
          <w:tcPr>
            <w:tcW w:w="1368" w:type="dxa"/>
          </w:tcPr>
          <w:p w14:paraId="3A88DA83" w14:textId="77777777" w:rsidR="00724234" w:rsidRDefault="00724234" w:rsidP="00724234">
            <w:pPr>
              <w:jc w:val="center"/>
            </w:pPr>
            <w:r>
              <w:t>Sunday</w:t>
            </w:r>
          </w:p>
        </w:tc>
        <w:tc>
          <w:tcPr>
            <w:tcW w:w="1368" w:type="dxa"/>
          </w:tcPr>
          <w:p w14:paraId="2F33A20B" w14:textId="77777777" w:rsidR="00724234" w:rsidRDefault="00724234" w:rsidP="00724234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6ADC3A4A" w14:textId="77777777" w:rsidR="00724234" w:rsidRDefault="00724234" w:rsidP="00724234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1DB50EDD" w14:textId="77777777" w:rsidR="00724234" w:rsidRDefault="00724234" w:rsidP="00724234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4607F001" w14:textId="77777777" w:rsidR="00724234" w:rsidRDefault="00724234" w:rsidP="00724234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98F2749" w14:textId="77777777" w:rsidR="00724234" w:rsidRDefault="00724234" w:rsidP="00724234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3E2FBF4" w14:textId="77777777" w:rsidR="00724234" w:rsidRDefault="00724234" w:rsidP="00724234">
            <w:pPr>
              <w:jc w:val="center"/>
            </w:pPr>
            <w:r>
              <w:t>Saturday</w:t>
            </w:r>
          </w:p>
        </w:tc>
      </w:tr>
      <w:tr w:rsidR="00724234" w14:paraId="389C0F7F" w14:textId="77777777" w:rsidTr="0072423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7604847C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5B7851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E238B3A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54A0F4B4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DD885EB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6964AC2" w14:textId="77777777" w:rsidR="00724234" w:rsidRDefault="00724234" w:rsidP="00724234">
            <w:pPr>
              <w:jc w:val="center"/>
            </w:pPr>
            <w:r>
              <w:t>1</w:t>
            </w:r>
            <w:r>
              <w:br/>
            </w:r>
            <w:r>
              <w:br/>
              <w:t>New Year's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BECBC5" w14:textId="77777777" w:rsidR="00724234" w:rsidRDefault="00724234" w:rsidP="00724234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724234" w14:paraId="7BD3020F" w14:textId="77777777" w:rsidTr="0072423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60B4730" w14:textId="77777777" w:rsidR="00724234" w:rsidRDefault="00724234" w:rsidP="00724234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9B6E44B" w14:textId="77777777" w:rsidR="00724234" w:rsidRDefault="00724234" w:rsidP="00724234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860BB48" w14:textId="77777777" w:rsidR="00724234" w:rsidRDefault="00724234" w:rsidP="00724234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1FD8F2D" w14:textId="77777777" w:rsidR="00724234" w:rsidRDefault="00724234" w:rsidP="00724234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76A78E8" w14:textId="77777777" w:rsidR="00724234" w:rsidRDefault="00724234" w:rsidP="00724234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AAD21AB" w14:textId="77777777" w:rsidR="00724234" w:rsidRDefault="00724234" w:rsidP="00724234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EF1583E" w14:textId="77777777" w:rsidR="00724234" w:rsidRDefault="00724234" w:rsidP="00724234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724234" w14:paraId="20C8C008" w14:textId="77777777" w:rsidTr="0072423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902FAD9" w14:textId="77777777" w:rsidR="00724234" w:rsidRDefault="00724234" w:rsidP="00724234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5E4B59" w14:textId="77777777" w:rsidR="00724234" w:rsidRDefault="00724234" w:rsidP="00724234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67D5A1D" w14:textId="77777777" w:rsidR="00724234" w:rsidRDefault="00724234" w:rsidP="00724234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1F700FE" w14:textId="77777777" w:rsidR="00724234" w:rsidRDefault="00724234" w:rsidP="00724234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BEE1725" w14:textId="77777777" w:rsidR="00724234" w:rsidRDefault="00724234" w:rsidP="00724234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7FABE7B" w14:textId="77777777" w:rsidR="00724234" w:rsidRDefault="00724234" w:rsidP="00724234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96A5EEF" w14:textId="77777777" w:rsidR="00724234" w:rsidRDefault="00724234" w:rsidP="00724234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724234" w14:paraId="003C786D" w14:textId="77777777" w:rsidTr="0072423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07BB824" w14:textId="77777777" w:rsidR="00724234" w:rsidRDefault="00724234" w:rsidP="00724234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55410A0" w14:textId="77777777" w:rsidR="00724234" w:rsidRDefault="00724234" w:rsidP="00724234">
            <w:pPr>
              <w:jc w:val="center"/>
            </w:pPr>
            <w:r>
              <w:t>18</w:t>
            </w:r>
            <w:r>
              <w:br/>
            </w:r>
            <w:r>
              <w:br/>
              <w:t>Luther King Jr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50E91E7" w14:textId="77777777" w:rsidR="00724234" w:rsidRDefault="00724234" w:rsidP="00724234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B004B92" w14:textId="77777777" w:rsidR="00724234" w:rsidRDefault="00724234" w:rsidP="00724234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5FF53B" w14:textId="77777777" w:rsidR="00724234" w:rsidRDefault="00724234" w:rsidP="00724234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D4FC66E" w14:textId="77777777" w:rsidR="00724234" w:rsidRDefault="00724234" w:rsidP="00724234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87C3650" w14:textId="77777777" w:rsidR="00724234" w:rsidRDefault="00724234" w:rsidP="00724234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724234" w14:paraId="79C2903C" w14:textId="77777777" w:rsidTr="00724234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E4AD83" w14:textId="77777777" w:rsidR="00724234" w:rsidRDefault="00724234" w:rsidP="00724234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21E1521C" w14:textId="77777777" w:rsidR="00724234" w:rsidRDefault="00724234" w:rsidP="00724234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5C17C407" w14:textId="77777777" w:rsidR="00724234" w:rsidRDefault="00724234" w:rsidP="00724234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6C821CD" w14:textId="77777777" w:rsidR="00724234" w:rsidRDefault="00724234" w:rsidP="00724234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6C58679" w14:textId="77777777" w:rsidR="00724234" w:rsidRDefault="00724234" w:rsidP="00724234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2C490FF" w14:textId="77777777" w:rsidR="00724234" w:rsidRDefault="00724234" w:rsidP="00724234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9FB5397" w14:textId="77777777" w:rsidR="00724234" w:rsidRDefault="00724234" w:rsidP="00724234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724234" w14:paraId="29D7126A" w14:textId="77777777" w:rsidTr="00724234">
        <w:trPr>
          <w:trHeight w:val="1500"/>
        </w:trPr>
        <w:tc>
          <w:tcPr>
            <w:tcW w:w="1368" w:type="dxa"/>
            <w:shd w:val="clear" w:color="auto" w:fill="auto"/>
          </w:tcPr>
          <w:p w14:paraId="38243978" w14:textId="77777777" w:rsidR="00724234" w:rsidRDefault="00724234" w:rsidP="00724234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60BD8B2E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</w:tcPr>
          <w:p w14:paraId="629154B3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</w:tcPr>
          <w:p w14:paraId="7C6B53EE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</w:tcPr>
          <w:p w14:paraId="3C7FC9CC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</w:tcPr>
          <w:p w14:paraId="0D6D662A" w14:textId="77777777" w:rsidR="00724234" w:rsidRDefault="00724234" w:rsidP="00724234">
            <w:pPr>
              <w:jc w:val="center"/>
            </w:pPr>
          </w:p>
        </w:tc>
        <w:tc>
          <w:tcPr>
            <w:tcW w:w="1368" w:type="dxa"/>
          </w:tcPr>
          <w:p w14:paraId="38F4FE93" w14:textId="77777777" w:rsidR="00724234" w:rsidRDefault="00724234" w:rsidP="00724234">
            <w:pPr>
              <w:jc w:val="center"/>
            </w:pPr>
          </w:p>
        </w:tc>
      </w:tr>
    </w:tbl>
    <w:p w14:paraId="3AEA2B26" w14:textId="77777777" w:rsidR="00724234" w:rsidRDefault="00724234" w:rsidP="00724234">
      <w:pPr>
        <w:jc w:val="center"/>
      </w:pPr>
    </w:p>
    <w:tbl>
      <w:tblPr>
        <w:tblStyle w:val="CalendarAddIn"/>
        <w:tblW w:w="9576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6"/>
      </w:tblGrid>
      <w:tr w:rsidR="00724234" w:rsidRPr="00724234" w14:paraId="69445771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448624F3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65742969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7DDB69BB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37ACBEDF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3465925D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56F341C9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7923369E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35896B1D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4D2F958F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4C51C816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73DEFB0B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5A66360D" w14:textId="77777777" w:rsidTr="00724234">
        <w:trPr>
          <w:trHeight w:val="280"/>
        </w:trPr>
        <w:tc>
          <w:tcPr>
            <w:tcW w:w="9576" w:type="dxa"/>
            <w:shd w:val="clear" w:color="auto" w:fill="auto"/>
          </w:tcPr>
          <w:p w14:paraId="7875CDD4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  <w:tr w:rsidR="00724234" w:rsidRPr="00724234" w14:paraId="5BDD6880" w14:textId="77777777" w:rsidTr="00724234">
        <w:trPr>
          <w:trHeight w:val="280"/>
        </w:trPr>
        <w:tc>
          <w:tcPr>
            <w:tcW w:w="9576" w:type="dxa"/>
            <w:shd w:val="clear" w:color="auto" w:fill="auto"/>
            <w:vAlign w:val="center"/>
          </w:tcPr>
          <w:p w14:paraId="1E346A44" w14:textId="77777777" w:rsidR="00724234" w:rsidRPr="00724234" w:rsidRDefault="00724234" w:rsidP="00724234">
            <w:pPr>
              <w:jc w:val="center"/>
              <w:rPr>
                <w:sz w:val="20"/>
              </w:rPr>
            </w:pPr>
          </w:p>
        </w:tc>
      </w:tr>
    </w:tbl>
    <w:p w14:paraId="57FEE05F" w14:textId="77777777" w:rsidR="007268E4" w:rsidRPr="00BB4F60" w:rsidRDefault="00724234" w:rsidP="00724234">
      <w:pPr>
        <w:jc w:val="center"/>
      </w:pPr>
      <w:r>
        <w:t>© Free-PrintableCalendar.Com</w:t>
      </w:r>
    </w:p>
    <w:sectPr w:rsidR="007268E4" w:rsidRPr="00BB4F60" w:rsidSect="00724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3ED92" w14:textId="77777777" w:rsidR="00506DDF" w:rsidRDefault="00506DDF" w:rsidP="005762FE">
      <w:r>
        <w:separator/>
      </w:r>
    </w:p>
  </w:endnote>
  <w:endnote w:type="continuationSeparator" w:id="0">
    <w:p w14:paraId="47BEB951" w14:textId="77777777" w:rsidR="00506DDF" w:rsidRDefault="00506DDF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45CA87" w14:textId="77777777" w:rsidR="00506DDF" w:rsidRDefault="00506DDF" w:rsidP="005762FE">
      <w:r>
        <w:separator/>
      </w:r>
    </w:p>
  </w:footnote>
  <w:footnote w:type="continuationSeparator" w:id="0">
    <w:p w14:paraId="6C7F5B13" w14:textId="77777777" w:rsidR="00506DDF" w:rsidRDefault="00506DDF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831340119">
    <w:abstractNumId w:val="0"/>
  </w:num>
  <w:num w:numId="2" w16cid:durableId="1380477792">
    <w:abstractNumId w:val="1"/>
  </w:num>
  <w:num w:numId="3" w16cid:durableId="1679230402">
    <w:abstractNumId w:val="1"/>
  </w:num>
  <w:num w:numId="4" w16cid:durableId="1752894668">
    <w:abstractNumId w:val="1"/>
  </w:num>
  <w:num w:numId="5" w16cid:durableId="1125930800">
    <w:abstractNumId w:val="1"/>
  </w:num>
  <w:num w:numId="6" w16cid:durableId="909074880">
    <w:abstractNumId w:val="1"/>
  </w:num>
  <w:num w:numId="7" w16cid:durableId="1086264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59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34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A4420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06DD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4234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F9C16"/>
  <w15:docId w15:val="{3CB0BFEE-D048-4C62-8A90-885AADF3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free-printablecalendar-ok\free-printablecalendar-ok\6.january-2019-editable-calendar-notes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2027 Editable Calendar with Notes</dc:title>
  <dc:subject/>
  <dc:creator>Free-PrintableCalendar.Com</dc:creator>
  <cp:keywords/>
  <dc:description>Download more at Free-PrintableCalendar.Com</dc:description>
  <cp:lastModifiedBy>PrintableCalendar Free</cp:lastModifiedBy>
  <cp:revision>1</cp:revision>
  <dcterms:created xsi:type="dcterms:W3CDTF">2024-06-02T11:09:00Z</dcterms:created>
  <dcterms:modified xsi:type="dcterms:W3CDTF">2024-06-02T11:10:00Z</dcterms:modified>
</cp:coreProperties>
</file>